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/>
        <w:spacing w:line="240" w:lineRule="auto"/>
        <w:jc w:val="center"/>
        <w:textAlignment w:val="auto"/>
        <w:rPr>
          <w:rFonts w:ascii="楷体" w:hAnsi="楷体" w:eastAsia="楷体" w:cs="微软雅黑"/>
          <w:b/>
          <w:sz w:val="40"/>
          <w:szCs w:val="36"/>
        </w:rPr>
      </w:pPr>
      <w:r>
        <w:rPr>
          <w:rFonts w:hint="eastAsia" w:ascii="楷体" w:hAnsi="楷体" w:eastAsia="楷体" w:cs="微软雅黑"/>
          <w:b/>
          <w:sz w:val="40"/>
          <w:szCs w:val="36"/>
        </w:rPr>
        <w:t>五、审核意见</w:t>
      </w:r>
    </w:p>
    <w:p>
      <w:pPr>
        <w:tabs>
          <w:tab w:val="left" w:pos="6116"/>
        </w:tabs>
        <w:spacing w:line="440" w:lineRule="exact"/>
        <w:rPr>
          <w:rFonts w:ascii="楷体" w:hAnsi="楷体" w:eastAsia="楷体"/>
          <w:sz w:val="28"/>
        </w:rPr>
      </w:pPr>
      <w:r>
        <w:rPr>
          <w:rFonts w:hint="eastAsia" w:ascii="楷体" w:hAnsi="楷体" w:eastAsia="楷体"/>
          <w:sz w:val="28"/>
        </w:rPr>
        <w:t>项目名称：</w:t>
      </w:r>
      <w:r>
        <w:rPr>
          <w:rFonts w:hint="eastAsia" w:ascii="楷体" w:hAnsi="楷体" w:eastAsia="楷体"/>
          <w:sz w:val="28"/>
        </w:rPr>
        <w:br w:type="textWrapping"/>
      </w:r>
      <w:r>
        <w:rPr>
          <w:rFonts w:hint="eastAsia" w:ascii="楷体" w:hAnsi="楷体" w:eastAsia="楷体"/>
          <w:sz w:val="28"/>
        </w:rPr>
        <w:t>申请人：</w:t>
      </w:r>
      <w:r>
        <w:rPr>
          <w:rFonts w:hint="eastAsia" w:ascii="楷体" w:hAnsi="楷体" w:eastAsia="楷体"/>
          <w:sz w:val="28"/>
        </w:rPr>
        <w:br w:type="textWrapping"/>
      </w:r>
      <w:r>
        <w:rPr>
          <w:rFonts w:hint="eastAsia" w:ascii="楷体" w:hAnsi="楷体" w:eastAsia="楷体"/>
          <w:sz w:val="28"/>
        </w:rPr>
        <w:t>所在所、室、中心：</w:t>
      </w:r>
    </w:p>
    <w:tbl>
      <w:tblPr>
        <w:tblStyle w:val="8"/>
        <w:tblW w:w="92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0" w:hRule="atLeast"/>
          <w:jc w:val="center"/>
        </w:trPr>
        <w:tc>
          <w:tcPr>
            <w:tcW w:w="9256" w:type="dxa"/>
          </w:tcPr>
          <w:p>
            <w:pPr>
              <w:tabs>
                <w:tab w:val="left" w:pos="6116"/>
              </w:tabs>
              <w:spacing w:line="360" w:lineRule="auto"/>
              <w:rPr>
                <w:rFonts w:ascii="楷体" w:hAnsi="楷体" w:eastAsia="楷体" w:cs="微软雅黑"/>
                <w:b/>
                <w:bCs/>
                <w:sz w:val="28"/>
              </w:rPr>
            </w:pPr>
            <w:r>
              <w:rPr>
                <w:rFonts w:hint="eastAsia" w:ascii="楷体" w:hAnsi="楷体" w:eastAsia="楷体" w:cs="微软雅黑"/>
                <w:b/>
                <w:bCs/>
                <w:sz w:val="28"/>
              </w:rPr>
              <w:t>导师</w:t>
            </w:r>
          </w:p>
          <w:p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hAnsi="楷体" w:eastAsia="楷体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>我已知晓该研究的内容并给予了指导，同意申报。</w:t>
            </w:r>
          </w:p>
          <w:p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hAnsi="楷体" w:eastAsia="楷体"/>
                <w:sz w:val="28"/>
              </w:rPr>
            </w:pPr>
          </w:p>
          <w:p>
            <w:pPr>
              <w:spacing w:line="360" w:lineRule="auto"/>
              <w:ind w:firstLine="5320" w:firstLineChars="1900"/>
              <w:rPr>
                <w:rFonts w:ascii="楷体" w:hAnsi="楷体" w:eastAsia="楷体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>导师</w:t>
            </w:r>
            <w:r>
              <w:rPr>
                <w:rFonts w:ascii="楷体" w:hAnsi="楷体" w:eastAsia="楷体"/>
                <w:sz w:val="28"/>
              </w:rPr>
              <w:t>（签</w:t>
            </w:r>
            <w:r>
              <w:rPr>
                <w:rFonts w:hint="eastAsia" w:ascii="楷体" w:hAnsi="楷体" w:eastAsia="楷体"/>
                <w:sz w:val="28"/>
              </w:rPr>
              <w:t>字</w:t>
            </w:r>
            <w:r>
              <w:rPr>
                <w:rFonts w:ascii="楷体" w:hAnsi="楷体" w:eastAsia="楷体"/>
                <w:sz w:val="28"/>
              </w:rPr>
              <w:t>）：</w:t>
            </w:r>
          </w:p>
          <w:p>
            <w:pPr>
              <w:tabs>
                <w:tab w:val="left" w:pos="6116"/>
              </w:tabs>
              <w:spacing w:line="360" w:lineRule="auto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8"/>
              </w:rPr>
              <w:t xml:space="preserve">                                                  </w:t>
            </w:r>
            <w:r>
              <w:rPr>
                <w:rFonts w:ascii="楷体" w:hAnsi="楷体" w:eastAsia="楷体"/>
                <w:sz w:val="28"/>
              </w:rPr>
              <w:t>年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月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9" w:hRule="atLeast"/>
          <w:jc w:val="center"/>
        </w:trPr>
        <w:tc>
          <w:tcPr>
            <w:tcW w:w="9256" w:type="dxa"/>
          </w:tcPr>
          <w:p>
            <w:pPr>
              <w:spacing w:line="360" w:lineRule="auto"/>
              <w:rPr>
                <w:rFonts w:ascii="楷体" w:hAnsi="楷体" w:eastAsia="楷体" w:cs="微软雅黑"/>
                <w:sz w:val="28"/>
              </w:rPr>
            </w:pPr>
            <w:r>
              <w:rPr>
                <w:rFonts w:hint="eastAsia" w:ascii="楷体" w:hAnsi="楷体" w:eastAsia="楷体" w:cs="微软雅黑"/>
                <w:b/>
                <w:bCs/>
                <w:sz w:val="28"/>
              </w:rPr>
              <w:t>人力资源部</w:t>
            </w:r>
          </w:p>
          <w:p>
            <w:pPr>
              <w:ind w:firstLine="560" w:firstLineChars="200"/>
              <w:rPr>
                <w:rFonts w:ascii="楷体" w:hAnsi="楷体" w:eastAsia="楷体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>已确认其本院博士后身份信息，符合申报资格。</w:t>
            </w:r>
          </w:p>
          <w:p>
            <w:pPr>
              <w:spacing w:line="360" w:lineRule="auto"/>
              <w:rPr>
                <w:rFonts w:ascii="楷体" w:hAnsi="楷体" w:eastAsia="楷体"/>
                <w:sz w:val="28"/>
              </w:rPr>
            </w:pPr>
          </w:p>
          <w:p>
            <w:pPr>
              <w:spacing w:line="360" w:lineRule="auto"/>
              <w:ind w:firstLine="4480" w:firstLineChars="1600"/>
              <w:rPr>
                <w:rFonts w:ascii="楷体" w:hAnsi="楷体" w:eastAsia="楷体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>人力资源部</w:t>
            </w:r>
            <w:r>
              <w:rPr>
                <w:rFonts w:ascii="楷体" w:hAnsi="楷体" w:eastAsia="楷体"/>
                <w:sz w:val="28"/>
              </w:rPr>
              <w:t>（签</w:t>
            </w:r>
            <w:r>
              <w:rPr>
                <w:rFonts w:hint="eastAsia" w:ascii="楷体" w:hAnsi="楷体" w:eastAsia="楷体"/>
                <w:sz w:val="28"/>
              </w:rPr>
              <w:t>字</w:t>
            </w:r>
            <w:r>
              <w:rPr>
                <w:rFonts w:ascii="楷体" w:hAnsi="楷体" w:eastAsia="楷体"/>
                <w:sz w:val="28"/>
              </w:rPr>
              <w:t>）：</w:t>
            </w:r>
          </w:p>
          <w:p>
            <w:pPr>
              <w:tabs>
                <w:tab w:val="left" w:pos="6116"/>
              </w:tabs>
              <w:spacing w:line="360" w:lineRule="auto"/>
              <w:ind w:firstLine="48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8"/>
              </w:rPr>
              <w:t xml:space="preserve">                                  </w:t>
            </w:r>
            <w:r>
              <w:rPr>
                <w:rFonts w:ascii="楷体" w:hAnsi="楷体" w:eastAsia="楷体"/>
                <w:sz w:val="28"/>
              </w:rPr>
              <w:t xml:space="preserve">      </w:t>
            </w:r>
            <w:r>
              <w:rPr>
                <w:rFonts w:hint="eastAsia" w:ascii="楷体" w:hAnsi="楷体" w:eastAsia="楷体"/>
                <w:sz w:val="28"/>
              </w:rPr>
              <w:t xml:space="preserve">       </w:t>
            </w:r>
            <w:r>
              <w:rPr>
                <w:rFonts w:ascii="楷体" w:hAnsi="楷体" w:eastAsia="楷体"/>
                <w:sz w:val="28"/>
              </w:rPr>
              <w:t>年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月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  <w:jc w:val="center"/>
        </w:trPr>
        <w:tc>
          <w:tcPr>
            <w:tcW w:w="9256" w:type="dxa"/>
          </w:tcPr>
          <w:p>
            <w:pPr>
              <w:tabs>
                <w:tab w:val="left" w:pos="6116"/>
              </w:tabs>
              <w:spacing w:line="360" w:lineRule="auto"/>
              <w:rPr>
                <w:rFonts w:ascii="楷体" w:hAnsi="楷体" w:eastAsia="楷体" w:cs="微软雅黑"/>
                <w:b/>
                <w:bCs/>
                <w:sz w:val="28"/>
              </w:rPr>
            </w:pPr>
            <w:r>
              <w:rPr>
                <w:rFonts w:hint="eastAsia" w:ascii="楷体" w:hAnsi="楷体" w:eastAsia="楷体" w:cs="微软雅黑"/>
                <w:b/>
                <w:bCs/>
                <w:sz w:val="28"/>
              </w:rPr>
              <w:t>科技部</w:t>
            </w:r>
          </w:p>
          <w:p>
            <w:pPr>
              <w:tabs>
                <w:tab w:val="left" w:pos="6116"/>
              </w:tabs>
              <w:spacing w:line="360" w:lineRule="auto"/>
              <w:ind w:firstLine="560" w:firstLineChars="200"/>
              <w:rPr>
                <w:rFonts w:ascii="楷体" w:hAnsi="楷体" w:eastAsia="楷体" w:cs="仿宋"/>
                <w:sz w:val="28"/>
              </w:rPr>
            </w:pPr>
            <w:r>
              <w:rPr>
                <w:rFonts w:hint="eastAsia" w:ascii="楷体" w:hAnsi="楷体" w:eastAsia="楷体" w:cs="仿宋"/>
                <w:sz w:val="28"/>
              </w:rPr>
              <w:t>根据专家评审结果，是否同意立项。</w:t>
            </w:r>
          </w:p>
          <w:p>
            <w:pPr>
              <w:tabs>
                <w:tab w:val="left" w:pos="6116"/>
              </w:tabs>
              <w:spacing w:line="360" w:lineRule="auto"/>
              <w:ind w:firstLine="1120" w:firstLineChars="400"/>
              <w:rPr>
                <w:rFonts w:ascii="楷体" w:hAnsi="楷体" w:eastAsia="楷体" w:cs="楷体"/>
                <w:kern w:val="2"/>
                <w:szCs w:val="24"/>
              </w:rPr>
            </w:pPr>
            <w:r>
              <w:rPr>
                <w:rFonts w:ascii="楷体" w:hAnsi="楷体" w:eastAsia="楷体" w:cs="楷体"/>
                <w:kern w:val="2"/>
                <w:sz w:val="28"/>
                <w:szCs w:val="36"/>
              </w:rPr>
              <w:sym w:font="Wingdings" w:char="00A8"/>
            </w:r>
            <w:r>
              <w:rPr>
                <w:rFonts w:hint="eastAsia" w:ascii="楷体" w:hAnsi="楷体" w:eastAsia="楷体" w:cs="楷体"/>
                <w:kern w:val="2"/>
                <w:sz w:val="28"/>
                <w:szCs w:val="36"/>
              </w:rPr>
              <w:t>同意</w:t>
            </w:r>
            <w:r>
              <w:rPr>
                <w:rFonts w:ascii="楷体" w:hAnsi="楷体" w:eastAsia="楷体" w:cs="楷体"/>
                <w:kern w:val="2"/>
                <w:sz w:val="28"/>
                <w:szCs w:val="36"/>
              </w:rPr>
              <w:t xml:space="preserve">              </w:t>
            </w:r>
            <w:r>
              <w:rPr>
                <w:rFonts w:ascii="楷体" w:hAnsi="楷体" w:eastAsia="楷体" w:cs="楷体"/>
                <w:kern w:val="2"/>
                <w:sz w:val="28"/>
                <w:szCs w:val="36"/>
              </w:rPr>
              <w:sym w:font="Wingdings" w:char="00A8"/>
            </w:r>
            <w:r>
              <w:rPr>
                <w:rFonts w:hint="eastAsia" w:ascii="楷体" w:hAnsi="楷体" w:eastAsia="楷体" w:cs="楷体"/>
                <w:kern w:val="2"/>
                <w:sz w:val="28"/>
                <w:szCs w:val="36"/>
              </w:rPr>
              <w:t xml:space="preserve">不同意 </w:t>
            </w:r>
            <w:r>
              <w:rPr>
                <w:rFonts w:hint="eastAsia" w:ascii="楷体" w:hAnsi="楷体" w:eastAsia="楷体" w:cs="楷体"/>
                <w:kern w:val="2"/>
                <w:szCs w:val="24"/>
              </w:rPr>
              <w:t xml:space="preserve">  </w:t>
            </w:r>
          </w:p>
          <w:p>
            <w:pPr>
              <w:tabs>
                <w:tab w:val="left" w:pos="6116"/>
              </w:tabs>
              <w:spacing w:line="360" w:lineRule="auto"/>
              <w:ind w:firstLine="840" w:firstLineChars="400"/>
              <w:rPr>
                <w:rFonts w:ascii="楷体" w:hAnsi="楷体" w:eastAsia="楷体" w:cs="楷体"/>
                <w:kern w:val="2"/>
                <w:szCs w:val="24"/>
              </w:rPr>
            </w:pPr>
          </w:p>
          <w:p>
            <w:pPr>
              <w:tabs>
                <w:tab w:val="left" w:pos="6116"/>
              </w:tabs>
              <w:spacing w:line="360" w:lineRule="auto"/>
              <w:ind w:firstLine="5040" w:firstLineChars="1800"/>
              <w:rPr>
                <w:rFonts w:ascii="楷体" w:hAnsi="楷体" w:eastAsia="楷体" w:cs="仿宋"/>
                <w:sz w:val="28"/>
              </w:rPr>
            </w:pPr>
            <w:r>
              <w:rPr>
                <w:rFonts w:hint="eastAsia" w:ascii="楷体" w:hAnsi="楷体" w:eastAsia="楷体" w:cs="仿宋"/>
                <w:sz w:val="28"/>
              </w:rPr>
              <w:t>科技部（签字）：</w:t>
            </w:r>
          </w:p>
          <w:p>
            <w:pPr>
              <w:tabs>
                <w:tab w:val="left" w:pos="6116"/>
              </w:tabs>
              <w:spacing w:line="360" w:lineRule="auto"/>
              <w:ind w:firstLine="560" w:firstLineChars="200"/>
              <w:jc w:val="center"/>
              <w:rPr>
                <w:rFonts w:ascii="楷体" w:hAnsi="楷体" w:eastAsia="楷体" w:cs="仿宋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 xml:space="preserve">                    </w:t>
            </w:r>
            <w:r>
              <w:rPr>
                <w:rFonts w:ascii="楷体" w:hAnsi="楷体" w:eastAsia="楷体"/>
                <w:sz w:val="28"/>
              </w:rPr>
              <w:t xml:space="preserve">   </w:t>
            </w:r>
            <w:r>
              <w:rPr>
                <w:rFonts w:hint="eastAsia" w:ascii="楷体" w:hAnsi="楷体" w:eastAsia="楷体"/>
                <w:sz w:val="28"/>
              </w:rPr>
              <w:t xml:space="preserve"> </w:t>
            </w:r>
            <w:r>
              <w:rPr>
                <w:rFonts w:ascii="楷体" w:hAnsi="楷体" w:eastAsia="楷体"/>
                <w:sz w:val="28"/>
              </w:rPr>
              <w:t xml:space="preserve">        </w:t>
            </w:r>
            <w:r>
              <w:rPr>
                <w:rFonts w:hint="eastAsia" w:ascii="楷体" w:hAnsi="楷体" w:eastAsia="楷体"/>
                <w:sz w:val="28"/>
              </w:rPr>
              <w:t xml:space="preserve">              </w:t>
            </w:r>
            <w:r>
              <w:rPr>
                <w:rFonts w:ascii="楷体" w:hAnsi="楷体" w:eastAsia="楷体"/>
                <w:sz w:val="28"/>
              </w:rPr>
              <w:t>年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月</w:t>
            </w:r>
            <w:r>
              <w:rPr>
                <w:rFonts w:hint="eastAsia" w:ascii="楷体" w:hAnsi="楷体" w:eastAsia="楷体"/>
                <w:sz w:val="28"/>
              </w:rPr>
              <w:t xml:space="preserve">    </w:t>
            </w:r>
            <w:r>
              <w:rPr>
                <w:rFonts w:ascii="楷体" w:hAnsi="楷体" w:eastAsia="楷体"/>
                <w:sz w:val="28"/>
              </w:rPr>
              <w:t>日</w:t>
            </w:r>
          </w:p>
        </w:tc>
      </w:tr>
    </w:tbl>
    <w:p>
      <w:pPr>
        <w:widowControl/>
        <w:adjustRightInd/>
        <w:spacing w:line="240" w:lineRule="auto"/>
        <w:jc w:val="left"/>
        <w:textAlignment w:val="auto"/>
        <w:rPr>
          <w:rFonts w:ascii="黑体" w:hAnsi="黑体" w:eastAsia="黑体"/>
          <w:b/>
          <w:sz w:val="32"/>
          <w:szCs w:val="32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w:br w:type="page"/>
      </w:r>
    </w:p>
    <w:p>
      <w:pPr>
        <w:widowControl/>
        <w:adjustRightInd/>
        <w:spacing w:line="240" w:lineRule="auto"/>
        <w:jc w:val="left"/>
        <w:textAlignment w:val="auto"/>
        <w:rPr>
          <w:rFonts w:ascii="楷体" w:hAnsi="楷体" w:eastAsia="楷体" w:cs="微软雅黑"/>
          <w:b/>
          <w:sz w:val="40"/>
          <w:szCs w:val="36"/>
        </w:rPr>
      </w:pPr>
    </w:p>
    <w:p>
      <w:pPr>
        <w:widowControl/>
        <w:adjustRightInd/>
        <w:spacing w:line="240" w:lineRule="auto"/>
        <w:jc w:val="center"/>
        <w:textAlignment w:val="auto"/>
        <w:rPr>
          <w:rFonts w:ascii="楷体" w:hAnsi="楷体" w:eastAsia="楷体" w:cs="微软雅黑"/>
          <w:b/>
          <w:sz w:val="40"/>
          <w:szCs w:val="36"/>
        </w:rPr>
      </w:pPr>
      <w:r>
        <w:rPr>
          <w:rFonts w:hint="eastAsia" w:ascii="楷体" w:hAnsi="楷体" w:eastAsia="楷体" w:cs="微软雅黑"/>
          <w:b/>
          <w:sz w:val="40"/>
          <w:szCs w:val="36"/>
        </w:rPr>
        <w:t>六、申请人承诺</w:t>
      </w:r>
    </w:p>
    <w:p>
      <w:pPr>
        <w:spacing w:line="560" w:lineRule="exact"/>
        <w:jc w:val="center"/>
        <w:rPr>
          <w:rFonts w:ascii="楷体" w:hAnsi="楷体" w:eastAsia="楷体"/>
          <w:b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我承诺对本人填写的各项内容的真实性负责，保证没有知识产权争议。如获准立项，我承诺本</w:t>
      </w:r>
      <w:bookmarkStart w:id="0" w:name="_GoBack"/>
      <w:bookmarkEnd w:id="0"/>
      <w:r>
        <w:rPr>
          <w:rFonts w:hint="eastAsia" w:ascii="楷体" w:hAnsi="楷体" w:eastAsia="楷体"/>
          <w:sz w:val="32"/>
          <w:szCs w:val="32"/>
        </w:rPr>
        <w:t>申请书为有约束力的协议。我将遵守四川大学华西医院的相关规定，按计划认真开展研究工作，取得预期研究成果。四川大学华西医院有权使用本申请书所有数据和资料。</w:t>
      </w:r>
    </w:p>
    <w:p>
      <w:pPr>
        <w:spacing w:line="560" w:lineRule="exact"/>
        <w:ind w:firstLine="555"/>
        <w:rPr>
          <w:rFonts w:ascii="楷体" w:hAnsi="楷体" w:eastAsia="楷体"/>
          <w:sz w:val="32"/>
          <w:szCs w:val="32"/>
        </w:rPr>
      </w:pPr>
    </w:p>
    <w:p>
      <w:pPr>
        <w:spacing w:line="560" w:lineRule="exact"/>
        <w:ind w:firstLine="555"/>
        <w:rPr>
          <w:rFonts w:ascii="楷体" w:hAnsi="楷体" w:eastAsia="楷体"/>
          <w:sz w:val="32"/>
          <w:szCs w:val="32"/>
        </w:rPr>
      </w:pPr>
    </w:p>
    <w:p>
      <w:pPr>
        <w:spacing w:line="640" w:lineRule="exact"/>
        <w:ind w:right="1800"/>
        <w:jc w:val="right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 xml:space="preserve">申请人（签字）   </w:t>
      </w:r>
    </w:p>
    <w:p>
      <w:pPr>
        <w:spacing w:line="640" w:lineRule="exact"/>
        <w:ind w:right="-1" w:firstLine="4800" w:firstLineChars="1500"/>
        <w:jc w:val="left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 xml:space="preserve">       年    月    日</w:t>
      </w:r>
    </w:p>
    <w:p>
      <w:pPr>
        <w:spacing w:line="640" w:lineRule="exact"/>
        <w:jc w:val="left"/>
        <w:rPr>
          <w:rFonts w:ascii="楷体" w:hAnsi="楷体" w:eastAsia="楷体"/>
          <w:sz w:val="32"/>
          <w:szCs w:val="32"/>
        </w:rPr>
      </w:pPr>
    </w:p>
    <w:p>
      <w:pPr>
        <w:rPr>
          <w:rFonts w:ascii="宋体" w:hAnsi="宋体" w:cs="宋体"/>
          <w:bCs/>
          <w:sz w:val="22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AGaramond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sz w:val="28"/>
      </w:rPr>
    </w:pPr>
    <w:r>
      <w:rPr>
        <w:rFonts w:hint="eastAsia"/>
        <w:sz w:val="28"/>
      </w:rPr>
      <w:t>—</w:t>
    </w:r>
    <w:r>
      <w:rPr>
        <w:sz w:val="28"/>
      </w:rPr>
      <w:fldChar w:fldCharType="begin"/>
    </w:r>
    <w:r>
      <w:rPr>
        <w:sz w:val="28"/>
      </w:rPr>
      <w:instrText xml:space="preserve"> PAGE   \* MERGEFORMAT </w:instrText>
    </w:r>
    <w:r>
      <w:rPr>
        <w:sz w:val="28"/>
      </w:rPr>
      <w:fldChar w:fldCharType="separate"/>
    </w:r>
    <w:r>
      <w:rPr>
        <w:sz w:val="28"/>
        <w:lang w:val="zh-CN"/>
      </w:rPr>
      <w:t>1</w:t>
    </w:r>
    <w:r>
      <w:rPr>
        <w:sz w:val="28"/>
      </w:rPr>
      <w:fldChar w:fldCharType="end"/>
    </w:r>
    <w:r>
      <w:rPr>
        <w:rFonts w:hint="eastAsia"/>
        <w:sz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225165" cy="2700655"/>
          <wp:effectExtent l="0" t="0" r="13335" b="4445"/>
          <wp:wrapNone/>
          <wp:docPr id="5" name="WordPictureWatermark13533" descr="图片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3533" descr="图片1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5165" cy="2700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>202</w:t>
    </w:r>
    <w:r>
      <w:rPr>
        <w:rFonts w:hint="eastAsia"/>
        <w:lang w:val="en-US" w:eastAsia="zh-CN"/>
      </w:rPr>
      <w:t>4</w:t>
    </w:r>
    <w:r>
      <w:rPr>
        <w:rFonts w:hint="eastAsia"/>
      </w:rPr>
      <w:t>年度四川大学华西医院专职博士后研发基金申请书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2D7F26B2"/>
    <w:rsid w:val="0003705D"/>
    <w:rsid w:val="000C7B1B"/>
    <w:rsid w:val="001021CC"/>
    <w:rsid w:val="00117D22"/>
    <w:rsid w:val="00154A40"/>
    <w:rsid w:val="001830D0"/>
    <w:rsid w:val="00205529"/>
    <w:rsid w:val="002225DD"/>
    <w:rsid w:val="00233DC6"/>
    <w:rsid w:val="00295547"/>
    <w:rsid w:val="002B6857"/>
    <w:rsid w:val="002C5C8A"/>
    <w:rsid w:val="002E1C2F"/>
    <w:rsid w:val="0036424D"/>
    <w:rsid w:val="0038099D"/>
    <w:rsid w:val="003A09FF"/>
    <w:rsid w:val="003B09A8"/>
    <w:rsid w:val="00460A54"/>
    <w:rsid w:val="0046402A"/>
    <w:rsid w:val="004A02C7"/>
    <w:rsid w:val="004E491E"/>
    <w:rsid w:val="004F28E2"/>
    <w:rsid w:val="0050656D"/>
    <w:rsid w:val="00525E06"/>
    <w:rsid w:val="0053397F"/>
    <w:rsid w:val="00540FE4"/>
    <w:rsid w:val="00553EA4"/>
    <w:rsid w:val="00582921"/>
    <w:rsid w:val="00594EFF"/>
    <w:rsid w:val="005B2F7F"/>
    <w:rsid w:val="005C697A"/>
    <w:rsid w:val="005E10B4"/>
    <w:rsid w:val="005E4302"/>
    <w:rsid w:val="005E6896"/>
    <w:rsid w:val="005F76B8"/>
    <w:rsid w:val="00602C46"/>
    <w:rsid w:val="006073B2"/>
    <w:rsid w:val="00607E82"/>
    <w:rsid w:val="006153DD"/>
    <w:rsid w:val="00633A2D"/>
    <w:rsid w:val="006349DF"/>
    <w:rsid w:val="0067122B"/>
    <w:rsid w:val="006B775B"/>
    <w:rsid w:val="006E16B6"/>
    <w:rsid w:val="00703352"/>
    <w:rsid w:val="00753363"/>
    <w:rsid w:val="00757941"/>
    <w:rsid w:val="007A338C"/>
    <w:rsid w:val="007A55C0"/>
    <w:rsid w:val="007A6C04"/>
    <w:rsid w:val="0080371D"/>
    <w:rsid w:val="00807F34"/>
    <w:rsid w:val="00832751"/>
    <w:rsid w:val="00852604"/>
    <w:rsid w:val="008862A8"/>
    <w:rsid w:val="008C3540"/>
    <w:rsid w:val="008F0F26"/>
    <w:rsid w:val="0090762C"/>
    <w:rsid w:val="0091097B"/>
    <w:rsid w:val="00931F22"/>
    <w:rsid w:val="009404B5"/>
    <w:rsid w:val="00964D5B"/>
    <w:rsid w:val="009B5F5D"/>
    <w:rsid w:val="009E022C"/>
    <w:rsid w:val="009F177B"/>
    <w:rsid w:val="00A05DCF"/>
    <w:rsid w:val="00A14D04"/>
    <w:rsid w:val="00A2261D"/>
    <w:rsid w:val="00A30306"/>
    <w:rsid w:val="00AA0904"/>
    <w:rsid w:val="00AB14C1"/>
    <w:rsid w:val="00AB7DCA"/>
    <w:rsid w:val="00AD2FEA"/>
    <w:rsid w:val="00AD5C19"/>
    <w:rsid w:val="00AD7382"/>
    <w:rsid w:val="00AE0344"/>
    <w:rsid w:val="00B062F2"/>
    <w:rsid w:val="00B15C9C"/>
    <w:rsid w:val="00B73D08"/>
    <w:rsid w:val="00BA46BE"/>
    <w:rsid w:val="00BC5386"/>
    <w:rsid w:val="00BE515B"/>
    <w:rsid w:val="00C227C2"/>
    <w:rsid w:val="00C231DC"/>
    <w:rsid w:val="00C30773"/>
    <w:rsid w:val="00CB30C9"/>
    <w:rsid w:val="00CF100D"/>
    <w:rsid w:val="00D110C8"/>
    <w:rsid w:val="00D30968"/>
    <w:rsid w:val="00D42466"/>
    <w:rsid w:val="00D75F28"/>
    <w:rsid w:val="00D94AEC"/>
    <w:rsid w:val="00DF2B90"/>
    <w:rsid w:val="00E13B0C"/>
    <w:rsid w:val="00E24CB3"/>
    <w:rsid w:val="00E27AD8"/>
    <w:rsid w:val="00E43BCF"/>
    <w:rsid w:val="00E46A1C"/>
    <w:rsid w:val="00EC0752"/>
    <w:rsid w:val="00ED7EE6"/>
    <w:rsid w:val="00EF1EEB"/>
    <w:rsid w:val="00EF7043"/>
    <w:rsid w:val="00F1140C"/>
    <w:rsid w:val="00F13A59"/>
    <w:rsid w:val="00F3688A"/>
    <w:rsid w:val="00F60803"/>
    <w:rsid w:val="00F634F9"/>
    <w:rsid w:val="00FB1AF5"/>
    <w:rsid w:val="00FE4B90"/>
    <w:rsid w:val="00FF56BA"/>
    <w:rsid w:val="02AB4041"/>
    <w:rsid w:val="041231A6"/>
    <w:rsid w:val="051B7341"/>
    <w:rsid w:val="05C34D29"/>
    <w:rsid w:val="0B3800B6"/>
    <w:rsid w:val="0C3B1C9C"/>
    <w:rsid w:val="0CA57A5D"/>
    <w:rsid w:val="0DC324CB"/>
    <w:rsid w:val="0DE625AD"/>
    <w:rsid w:val="10C1473A"/>
    <w:rsid w:val="10C93A36"/>
    <w:rsid w:val="13B72D82"/>
    <w:rsid w:val="144777F0"/>
    <w:rsid w:val="14877797"/>
    <w:rsid w:val="154A1FAC"/>
    <w:rsid w:val="16EE7CB1"/>
    <w:rsid w:val="18BD4644"/>
    <w:rsid w:val="199E0B12"/>
    <w:rsid w:val="1A0E0FA7"/>
    <w:rsid w:val="1AA076FF"/>
    <w:rsid w:val="1AB84FAE"/>
    <w:rsid w:val="1B2C587D"/>
    <w:rsid w:val="1CF929AA"/>
    <w:rsid w:val="20103A3A"/>
    <w:rsid w:val="23477A5B"/>
    <w:rsid w:val="244425C7"/>
    <w:rsid w:val="255C1092"/>
    <w:rsid w:val="272D0E95"/>
    <w:rsid w:val="28662F0F"/>
    <w:rsid w:val="28C56327"/>
    <w:rsid w:val="2964687E"/>
    <w:rsid w:val="29E55A3A"/>
    <w:rsid w:val="2BCC0904"/>
    <w:rsid w:val="2C8F68B4"/>
    <w:rsid w:val="2C972DAB"/>
    <w:rsid w:val="2D7F26B2"/>
    <w:rsid w:val="2E04467C"/>
    <w:rsid w:val="2EA36753"/>
    <w:rsid w:val="2F94153F"/>
    <w:rsid w:val="301D31C7"/>
    <w:rsid w:val="30D41721"/>
    <w:rsid w:val="3268123A"/>
    <w:rsid w:val="33072028"/>
    <w:rsid w:val="358865BA"/>
    <w:rsid w:val="383F22B8"/>
    <w:rsid w:val="387C703E"/>
    <w:rsid w:val="3A196C43"/>
    <w:rsid w:val="3AA34E52"/>
    <w:rsid w:val="3B2F4DFC"/>
    <w:rsid w:val="3D367ED7"/>
    <w:rsid w:val="3F740A45"/>
    <w:rsid w:val="3FD83970"/>
    <w:rsid w:val="407C592D"/>
    <w:rsid w:val="40866D87"/>
    <w:rsid w:val="414F176A"/>
    <w:rsid w:val="41640DB8"/>
    <w:rsid w:val="43F851EE"/>
    <w:rsid w:val="44005857"/>
    <w:rsid w:val="448D25D6"/>
    <w:rsid w:val="44A50CB3"/>
    <w:rsid w:val="458505A5"/>
    <w:rsid w:val="46E129EF"/>
    <w:rsid w:val="46F848E6"/>
    <w:rsid w:val="47202EAD"/>
    <w:rsid w:val="47A63E71"/>
    <w:rsid w:val="47D73066"/>
    <w:rsid w:val="492E24A7"/>
    <w:rsid w:val="4B7659CF"/>
    <w:rsid w:val="4B781309"/>
    <w:rsid w:val="4DB73477"/>
    <w:rsid w:val="4E177E85"/>
    <w:rsid w:val="4F2504DD"/>
    <w:rsid w:val="4F3417AA"/>
    <w:rsid w:val="4F3F332E"/>
    <w:rsid w:val="508F3F9D"/>
    <w:rsid w:val="526B23B2"/>
    <w:rsid w:val="537150DE"/>
    <w:rsid w:val="5372499E"/>
    <w:rsid w:val="57CA1AFA"/>
    <w:rsid w:val="591A3F07"/>
    <w:rsid w:val="59B0616E"/>
    <w:rsid w:val="5A4A746A"/>
    <w:rsid w:val="5C2A1411"/>
    <w:rsid w:val="5D136DB5"/>
    <w:rsid w:val="5D1974D3"/>
    <w:rsid w:val="5EE96A71"/>
    <w:rsid w:val="60EF30AC"/>
    <w:rsid w:val="62631929"/>
    <w:rsid w:val="63154F70"/>
    <w:rsid w:val="659A0348"/>
    <w:rsid w:val="665A6B1D"/>
    <w:rsid w:val="69580690"/>
    <w:rsid w:val="6D535020"/>
    <w:rsid w:val="6DB06A70"/>
    <w:rsid w:val="713F6856"/>
    <w:rsid w:val="71A9736A"/>
    <w:rsid w:val="71AE19D9"/>
    <w:rsid w:val="735027D3"/>
    <w:rsid w:val="735D0637"/>
    <w:rsid w:val="76356D7F"/>
    <w:rsid w:val="76911902"/>
    <w:rsid w:val="78815CA8"/>
    <w:rsid w:val="79142A7B"/>
    <w:rsid w:val="7B953BCC"/>
    <w:rsid w:val="7BBB0D3F"/>
    <w:rsid w:val="7CC70EB7"/>
    <w:rsid w:val="7D103E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autoRedefine/>
    <w:qFormat/>
    <w:uiPriority w:val="0"/>
    <w:pPr>
      <w:adjustRightInd/>
      <w:spacing w:line="240" w:lineRule="auto"/>
      <w:jc w:val="left"/>
      <w:textAlignment w:val="auto"/>
    </w:pPr>
    <w:rPr>
      <w:rFonts w:asciiTheme="minorHAnsi" w:hAnsiTheme="minorHAnsi" w:eastAsiaTheme="minorEastAsia" w:cstheme="minorBidi"/>
      <w:kern w:val="2"/>
      <w:szCs w:val="24"/>
    </w:rPr>
  </w:style>
  <w:style w:type="paragraph" w:styleId="3">
    <w:name w:val="Date"/>
    <w:basedOn w:val="1"/>
    <w:next w:val="1"/>
    <w:link w:val="16"/>
    <w:uiPriority w:val="0"/>
    <w:pPr>
      <w:ind w:left="100" w:leftChars="2500"/>
    </w:pPr>
  </w:style>
  <w:style w:type="paragraph" w:styleId="4">
    <w:name w:val="Balloon Text"/>
    <w:basedOn w:val="1"/>
    <w:link w:val="13"/>
    <w:autoRedefine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theme="minorBidi"/>
      <w:color w:val="000000"/>
      <w:sz w:val="24"/>
      <w:szCs w:val="22"/>
      <w:lang w:val="en-US" w:eastAsia="zh-CN" w:bidi="ar-SA"/>
    </w:rPr>
  </w:style>
  <w:style w:type="character" w:customStyle="1" w:styleId="13">
    <w:name w:val="批注框文本 字符"/>
    <w:basedOn w:val="10"/>
    <w:link w:val="4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批注文字 字符"/>
    <w:basedOn w:val="10"/>
    <w:link w:val="2"/>
    <w:qFormat/>
    <w:uiPriority w:val="0"/>
    <w:rPr>
      <w:kern w:val="2"/>
      <w:sz w:val="21"/>
      <w:szCs w:val="24"/>
    </w:rPr>
  </w:style>
  <w:style w:type="paragraph" w:styleId="15">
    <w:name w:val="List Paragraph"/>
    <w:basedOn w:val="1"/>
    <w:autoRedefine/>
    <w:uiPriority w:val="99"/>
    <w:pPr>
      <w:ind w:firstLine="420" w:firstLineChars="200"/>
    </w:pPr>
  </w:style>
  <w:style w:type="character" w:customStyle="1" w:styleId="16">
    <w:name w:val="日期 字符"/>
    <w:basedOn w:val="10"/>
    <w:link w:val="3"/>
    <w:autoRedefine/>
    <w:qFormat/>
    <w:uiPriority w:val="0"/>
    <w:rPr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神州网信技术有限公司</Company>
  <Pages>2</Pages>
  <Words>75</Words>
  <Characters>430</Characters>
  <Lines>3</Lines>
  <Paragraphs>1</Paragraphs>
  <TotalTime>18</TotalTime>
  <ScaleCrop>false</ScaleCrop>
  <LinksUpToDate>false</LinksUpToDate>
  <CharactersWithSpaces>504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2019-01-14T07:11:00Z</dcterms:created>
  <dc:creator>^_^</dc:creator>
  <cp:lastModifiedBy>WPS_1489729600</cp:lastModifiedBy>
  <dcterms:modified xsi:type="dcterms:W3CDTF">2024-01-04T07:55:51Z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FF81F1BBFEE346C9B218CF4144A08C08</vt:lpwstr>
  </property>
</Properties>
</file>